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F4445" w14:textId="4326E242" w:rsidR="00856F55" w:rsidRPr="00E91545" w:rsidRDefault="00316234" w:rsidP="00635D39">
      <w:pPr>
        <w:pStyle w:val="BlockText"/>
        <w:spacing w:after="0" w:line="240" w:lineRule="auto"/>
        <w:rPr>
          <w:szCs w:val="28"/>
        </w:rPr>
      </w:pPr>
      <w:r w:rsidRPr="00261609">
        <w:rPr>
          <w:b/>
          <w:noProof/>
          <w:lang w:eastAsia="en-US"/>
        </w:rPr>
        <mc:AlternateContent>
          <mc:Choice Requires="wps">
            <w:drawing>
              <wp:anchor distT="0" distB="0" distL="0" distR="0" simplePos="0" relativeHeight="251667456" behindDoc="0" locked="0" layoutInCell="1" allowOverlap="0" wp14:anchorId="3FA4B418" wp14:editId="1B5F732B">
                <wp:simplePos x="0" y="0"/>
                <wp:positionH relativeFrom="page">
                  <wp:posOffset>13335</wp:posOffset>
                </wp:positionH>
                <wp:positionV relativeFrom="page">
                  <wp:posOffset>1376045</wp:posOffset>
                </wp:positionV>
                <wp:extent cx="2286000" cy="688340"/>
                <wp:effectExtent l="0" t="0" r="0" b="0"/>
                <wp:wrapSquare wrapText="bothSides"/>
                <wp:docPr id="11" name="Text Box 11" title="Side 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DD926" w14:textId="78382C40" w:rsidR="00316234" w:rsidRPr="00327490" w:rsidRDefault="00316234" w:rsidP="00316234">
                            <w:pPr>
                              <w:pStyle w:val="Quot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ACADEMICS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A4B418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alt="Title: Side bar" style="position:absolute;margin-left:1.05pt;margin-top:108.35pt;width:180pt;height:54.2pt;z-index:251667456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" o:allowoverlap="f" fillcolor="white [3201]" stroked="f" strokeweight=".5pt">
                <v:path arrowok="t"/>
                <v:textbox inset="36pt,0,11.52pt,18pt">
                  <w:txbxContent>
                    <w:p w14:paraId="3A1DD926" w14:textId="78382C40" w:rsidR="00316234" w:rsidRPr="00327490" w:rsidRDefault="00316234" w:rsidP="00316234">
                      <w:pPr>
                        <w:pStyle w:val="Quote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ACADEMICS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A4D80" w:rsidRPr="00A1380A">
        <w:rPr>
          <w:b/>
          <w:noProof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8123A" wp14:editId="5270CA5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86000" cy="916940"/>
                <wp:effectExtent l="0" t="0" r="25400" b="2286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69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9BDC6" w14:textId="63F62E9B" w:rsidR="00545712" w:rsidRPr="00E47964" w:rsidRDefault="005A1564" w:rsidP="00923EBE">
                            <w:pPr>
                              <w:pStyle w:val="Date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August 28 - 31,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8123A" id="Text Box 2" o:spid="_x0000_s1027" type="#_x0000_t202" alt="Title: Volume and date" style="position:absolute;margin-left:0;margin-top:0;width:180pt;height:72.2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" fillcolor="white [3201]" strokecolor="black [3200]" strokeweight="1pt">
                <v:textbox inset="36pt,18pt,11.52pt,7.2pt">
                  <w:txbxContent>
                    <w:p w14:paraId="49F9BDC6" w14:textId="63F62E9B" w:rsidR="00545712" w:rsidRPr="00E47964" w:rsidRDefault="005A1564" w:rsidP="00923EBE">
                      <w:pPr>
                        <w:pStyle w:val="Date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August 28 - 31, 2017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A4D80" w:rsidRPr="00A1380A">
        <w:rPr>
          <w:b/>
          <w:noProof/>
          <w:szCs w:val="28"/>
          <w:lang w:eastAsia="en-US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5C83361E" wp14:editId="30C0014E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5029200" cy="916940"/>
                <wp:effectExtent l="0" t="0" r="0" b="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9169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59608" w14:textId="77777777" w:rsidR="00545712" w:rsidRDefault="002A4D80">
                            <w:pPr>
                              <w:pStyle w:val="Title"/>
                            </w:pPr>
                            <w:r>
                              <w:t>Room 10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3361E" id="Rectangle 1" o:spid="_x0000_s1028" alt="Title: Masthead" style="position:absolute;margin-left:0;margin-top:0;width:396pt;height:72.2pt;z-index:251659264;visibility:visible;mso-wrap-style:square;mso-width-percent:100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" fillcolor="#6ca800 [3204]" stroked="f" strokeweight="1pt">
                <v:textbox inset="11.52pt,18pt,11.52pt,7.2pt">
                  <w:txbxContent>
                    <w:p w14:paraId="41359608" w14:textId="77777777" w:rsidR="00545712" w:rsidRDefault="002A4D80">
                      <w:pPr>
                        <w:pStyle w:val="Title"/>
                      </w:pPr>
                      <w:r>
                        <w:t>Room 10 News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635D39" w:rsidRPr="00A1380A">
        <w:rPr>
          <w:b/>
          <w:szCs w:val="28"/>
        </w:rPr>
        <w:t>L</w:t>
      </w:r>
      <w:r w:rsidR="002A4D80" w:rsidRPr="00A1380A">
        <w:rPr>
          <w:b/>
          <w:szCs w:val="28"/>
        </w:rPr>
        <w:t>anguage Arts:</w:t>
      </w:r>
      <w:r w:rsidR="002A4D80" w:rsidRPr="00A1380A">
        <w:rPr>
          <w:szCs w:val="28"/>
        </w:rPr>
        <w:t xml:space="preserve"> </w:t>
      </w:r>
      <w:r w:rsidR="005A1564">
        <w:rPr>
          <w:szCs w:val="28"/>
        </w:rPr>
        <w:t>We will begin working with our new reading program this week—Benchmark.</w:t>
      </w:r>
      <w:r w:rsidR="000D3B04">
        <w:rPr>
          <w:szCs w:val="28"/>
        </w:rPr>
        <w:t xml:space="preserve"> </w:t>
      </w:r>
      <w:r w:rsidR="00BE6F53">
        <w:rPr>
          <w:szCs w:val="28"/>
        </w:rPr>
        <w:t xml:space="preserve">We will be working on the </w:t>
      </w:r>
      <w:r w:rsidR="00414D87">
        <w:rPr>
          <w:szCs w:val="28"/>
        </w:rPr>
        <w:t>short /a/ sound. The words we’</w:t>
      </w:r>
      <w:r w:rsidR="00BE6F53">
        <w:rPr>
          <w:szCs w:val="28"/>
        </w:rPr>
        <w:t xml:space="preserve">ll be </w:t>
      </w:r>
      <w:r w:rsidR="00414D87">
        <w:rPr>
          <w:szCs w:val="28"/>
        </w:rPr>
        <w:t>working</w:t>
      </w:r>
      <w:r w:rsidR="00BE6F53">
        <w:rPr>
          <w:szCs w:val="28"/>
        </w:rPr>
        <w:t xml:space="preserve"> </w:t>
      </w:r>
      <w:r w:rsidR="00414D87">
        <w:rPr>
          <w:szCs w:val="28"/>
        </w:rPr>
        <w:t>with</w:t>
      </w:r>
      <w:r w:rsidR="00BE6F53">
        <w:rPr>
          <w:szCs w:val="28"/>
        </w:rPr>
        <w:t xml:space="preserve"> are: </w:t>
      </w:r>
      <w:r w:rsidR="00BE6F53" w:rsidRPr="00E91545">
        <w:rPr>
          <w:b/>
          <w:sz w:val="36"/>
          <w:szCs w:val="36"/>
        </w:rPr>
        <w:t xml:space="preserve">back, cap, had, has, pack, pans, ran, sack, see, </w:t>
      </w:r>
      <w:r w:rsidR="00E91545" w:rsidRPr="00E91545">
        <w:rPr>
          <w:szCs w:val="28"/>
        </w:rPr>
        <w:t>and</w:t>
      </w:r>
      <w:r w:rsidR="00E91545">
        <w:rPr>
          <w:b/>
          <w:sz w:val="36"/>
          <w:szCs w:val="36"/>
        </w:rPr>
        <w:t xml:space="preserve"> </w:t>
      </w:r>
      <w:r w:rsidR="00BE6F53" w:rsidRPr="00E91545">
        <w:rPr>
          <w:b/>
          <w:sz w:val="36"/>
          <w:szCs w:val="36"/>
        </w:rPr>
        <w:t>she</w:t>
      </w:r>
      <w:r w:rsidR="00E91545">
        <w:rPr>
          <w:szCs w:val="28"/>
        </w:rPr>
        <w:t xml:space="preserve">. </w:t>
      </w:r>
    </w:p>
    <w:p w14:paraId="6696B8F2" w14:textId="77777777" w:rsidR="00856F55" w:rsidRDefault="00856F55" w:rsidP="00635D39">
      <w:pPr>
        <w:pStyle w:val="BlockText"/>
        <w:spacing w:after="0" w:line="240" w:lineRule="auto"/>
        <w:rPr>
          <w:szCs w:val="28"/>
        </w:rPr>
      </w:pPr>
    </w:p>
    <w:p w14:paraId="392453AF" w14:textId="7E3B0A11" w:rsidR="00545712" w:rsidRDefault="005F6074" w:rsidP="00635D39">
      <w:pPr>
        <w:pStyle w:val="BlockText"/>
        <w:spacing w:after="0" w:line="240" w:lineRule="auto"/>
        <w:rPr>
          <w:szCs w:val="28"/>
        </w:rPr>
      </w:pPr>
      <w:r>
        <w:rPr>
          <w:szCs w:val="28"/>
        </w:rPr>
        <w:t>W</w:t>
      </w:r>
      <w:r w:rsidR="000D3B04">
        <w:rPr>
          <w:szCs w:val="28"/>
        </w:rPr>
        <w:t xml:space="preserve">e’ll continue with our </w:t>
      </w:r>
      <w:r w:rsidR="00094366">
        <w:rPr>
          <w:szCs w:val="28"/>
        </w:rPr>
        <w:t xml:space="preserve">personal narratives during our Room 10 </w:t>
      </w:r>
      <w:r w:rsidR="00316234">
        <w:rPr>
          <w:szCs w:val="28"/>
        </w:rPr>
        <w:t>Writers’ Workshop. Students will</w:t>
      </w:r>
      <w:r w:rsidR="000D3B04">
        <w:rPr>
          <w:szCs w:val="28"/>
        </w:rPr>
        <w:t xml:space="preserve"> </w:t>
      </w:r>
      <w:r w:rsidR="005A1564">
        <w:rPr>
          <w:szCs w:val="28"/>
        </w:rPr>
        <w:t>begin writing their stories.</w:t>
      </w:r>
    </w:p>
    <w:p w14:paraId="5ED80279" w14:textId="3FA2946C" w:rsidR="00635D39" w:rsidRPr="00A1380A" w:rsidRDefault="00635D39" w:rsidP="00635D39">
      <w:pPr>
        <w:pStyle w:val="Heading1"/>
        <w:spacing w:before="0" w:after="0"/>
        <w:rPr>
          <w:rFonts w:asciiTheme="minorHAnsi" w:eastAsiaTheme="minorEastAsia" w:hAnsiTheme="minorHAnsi" w:cstheme="minorBidi"/>
          <w:b w:val="0"/>
          <w:iCs/>
          <w:color w:val="323948" w:themeColor="text2" w:themeTint="E6"/>
          <w:sz w:val="28"/>
          <w:szCs w:val="28"/>
        </w:rPr>
      </w:pPr>
    </w:p>
    <w:p w14:paraId="1868573B" w14:textId="7D494EBD" w:rsidR="008F2276" w:rsidRDefault="002A4D80" w:rsidP="00DF460A">
      <w:pPr>
        <w:pStyle w:val="Heading1"/>
        <w:spacing w:before="0" w:after="0"/>
        <w:rPr>
          <w:b w:val="0"/>
          <w:color w:val="000000" w:themeColor="text1"/>
          <w:sz w:val="28"/>
          <w:szCs w:val="28"/>
        </w:rPr>
      </w:pPr>
      <w:r w:rsidRPr="00A1380A">
        <w:rPr>
          <w:color w:val="000000" w:themeColor="text1"/>
          <w:sz w:val="28"/>
          <w:szCs w:val="28"/>
        </w:rPr>
        <w:t xml:space="preserve">Math: </w:t>
      </w:r>
      <w:r w:rsidR="00094366">
        <w:rPr>
          <w:b w:val="0"/>
          <w:color w:val="000000" w:themeColor="text1"/>
          <w:sz w:val="28"/>
          <w:szCs w:val="28"/>
        </w:rPr>
        <w:t xml:space="preserve">We </w:t>
      </w:r>
      <w:r w:rsidR="00883D25">
        <w:rPr>
          <w:b w:val="0"/>
          <w:color w:val="000000" w:themeColor="text1"/>
          <w:sz w:val="28"/>
          <w:szCs w:val="28"/>
        </w:rPr>
        <w:t xml:space="preserve">will </w:t>
      </w:r>
      <w:r w:rsidR="005A1564">
        <w:rPr>
          <w:b w:val="0"/>
          <w:color w:val="000000" w:themeColor="text1"/>
          <w:sz w:val="28"/>
          <w:szCs w:val="28"/>
        </w:rPr>
        <w:t>be problem solving using the 3-phase lesson, counting more collections, and working a bit in our math books.</w:t>
      </w:r>
    </w:p>
    <w:p w14:paraId="5F78A7A9" w14:textId="005E9B28" w:rsidR="0091706C" w:rsidRPr="00261609" w:rsidRDefault="00E91545" w:rsidP="00C46202">
      <w:r w:rsidRPr="00261609">
        <w:rPr>
          <w:b/>
          <w:noProof/>
          <w:lang w:eastAsia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734B85DD" wp14:editId="12A06B4F">
                <wp:simplePos x="0" y="0"/>
                <wp:positionH relativeFrom="page">
                  <wp:posOffset>-59055</wp:posOffset>
                </wp:positionH>
                <wp:positionV relativeFrom="page">
                  <wp:posOffset>3891280</wp:posOffset>
                </wp:positionV>
                <wp:extent cx="2286000" cy="688340"/>
                <wp:effectExtent l="0" t="0" r="0" b="0"/>
                <wp:wrapSquare wrapText="bothSides"/>
                <wp:docPr id="3" name="Text Box 3" title="Side 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BBFA9" w14:textId="77777777" w:rsidR="00545712" w:rsidRPr="00327490" w:rsidRDefault="00327490">
                            <w:pPr>
                              <w:pStyle w:val="Quot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327490">
                              <w:rPr>
                                <w:b/>
                                <w:sz w:val="36"/>
                                <w:szCs w:val="36"/>
                              </w:rPr>
                              <w:t>ENRICHMENT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B85DD" id="Text Box 3" o:spid="_x0000_s1029" type="#_x0000_t202" alt="Title: Side bar" style="position:absolute;margin-left:-4.65pt;margin-top:306.4pt;width:180pt;height:54.2pt;z-index:25166131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" o:allowoverlap="f" fillcolor="white [3201]" stroked="f" strokeweight=".5pt">
                <v:path arrowok="t"/>
                <v:textbox inset="36pt,0,11.52pt,18pt">
                  <w:txbxContent>
                    <w:p w14:paraId="338BBFA9" w14:textId="77777777" w:rsidR="00545712" w:rsidRPr="00327490" w:rsidRDefault="00327490">
                      <w:pPr>
                        <w:pStyle w:val="Quote"/>
                        <w:rPr>
                          <w:b/>
                          <w:sz w:val="36"/>
                          <w:szCs w:val="36"/>
                        </w:rPr>
                      </w:pPr>
                      <w:r w:rsidRPr="00327490">
                        <w:rPr>
                          <w:b/>
                          <w:sz w:val="36"/>
                          <w:szCs w:val="36"/>
                        </w:rPr>
                        <w:t>ENRICHMENT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CAA5995" w14:textId="7A01BCCB" w:rsidR="00883D25" w:rsidRDefault="00883D25" w:rsidP="00635D39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Art </w:t>
      </w:r>
      <w:r w:rsidRPr="00883D25">
        <w:rPr>
          <w:sz w:val="28"/>
          <w:szCs w:val="28"/>
        </w:rPr>
        <w:t xml:space="preserve">with Mr. </w:t>
      </w:r>
      <w:proofErr w:type="spellStart"/>
      <w:r w:rsidRPr="00883D25">
        <w:rPr>
          <w:sz w:val="28"/>
          <w:szCs w:val="28"/>
        </w:rPr>
        <w:t>Miceli</w:t>
      </w:r>
      <w:proofErr w:type="spellEnd"/>
      <w:r w:rsidRPr="00883D25">
        <w:rPr>
          <w:sz w:val="28"/>
          <w:szCs w:val="28"/>
        </w:rPr>
        <w:t xml:space="preserve"> </w:t>
      </w:r>
      <w:r w:rsidR="005A1564">
        <w:rPr>
          <w:sz w:val="28"/>
          <w:szCs w:val="28"/>
        </w:rPr>
        <w:t>begins</w:t>
      </w:r>
      <w:r w:rsidRPr="00883D25">
        <w:rPr>
          <w:sz w:val="28"/>
          <w:szCs w:val="28"/>
        </w:rPr>
        <w:t xml:space="preserve"> on Tuesday.</w:t>
      </w:r>
    </w:p>
    <w:p w14:paraId="50A5AA23" w14:textId="193CFF7E" w:rsidR="00883D25" w:rsidRDefault="00DD0641" w:rsidP="00635D39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PE</w:t>
      </w:r>
      <w:r w:rsidR="00561B3A">
        <w:rPr>
          <w:sz w:val="28"/>
          <w:szCs w:val="28"/>
        </w:rPr>
        <w:t xml:space="preserve"> </w:t>
      </w:r>
      <w:r w:rsidR="00883D25">
        <w:rPr>
          <w:sz w:val="28"/>
          <w:szCs w:val="28"/>
        </w:rPr>
        <w:t xml:space="preserve">with the coaches </w:t>
      </w:r>
      <w:r w:rsidR="005A1564">
        <w:rPr>
          <w:sz w:val="28"/>
          <w:szCs w:val="28"/>
        </w:rPr>
        <w:t>begins</w:t>
      </w:r>
      <w:r w:rsidR="00883D25">
        <w:rPr>
          <w:sz w:val="28"/>
          <w:szCs w:val="28"/>
        </w:rPr>
        <w:t xml:space="preserve"> on Wednesday.</w:t>
      </w:r>
      <w:r w:rsidR="005A1564">
        <w:rPr>
          <w:sz w:val="28"/>
          <w:szCs w:val="28"/>
        </w:rPr>
        <w:t xml:space="preserve"> Please wear appropriate shoes.</w:t>
      </w:r>
    </w:p>
    <w:p w14:paraId="06C4A6F5" w14:textId="66736F4B" w:rsidR="005A1564" w:rsidRDefault="001A72D5" w:rsidP="00635D39">
      <w:pPr>
        <w:spacing w:after="0"/>
        <w:rPr>
          <w:sz w:val="28"/>
          <w:szCs w:val="28"/>
        </w:rPr>
      </w:pPr>
      <w:r w:rsidRPr="00316234">
        <w:rPr>
          <w:b/>
          <w:sz w:val="28"/>
          <w:szCs w:val="28"/>
        </w:rPr>
        <w:t>Computer Lab</w:t>
      </w:r>
      <w:r w:rsidR="00856F55">
        <w:rPr>
          <w:sz w:val="28"/>
          <w:szCs w:val="28"/>
        </w:rPr>
        <w:t xml:space="preserve">, </w:t>
      </w:r>
      <w:r w:rsidR="005A1564" w:rsidRPr="005A1564">
        <w:rPr>
          <w:b/>
          <w:sz w:val="28"/>
          <w:szCs w:val="28"/>
        </w:rPr>
        <w:t>Science Lab</w:t>
      </w:r>
      <w:r w:rsidR="00856F55">
        <w:rPr>
          <w:b/>
          <w:sz w:val="28"/>
          <w:szCs w:val="28"/>
        </w:rPr>
        <w:t xml:space="preserve"> and Library</w:t>
      </w:r>
      <w:r w:rsidR="005A1564">
        <w:rPr>
          <w:sz w:val="28"/>
          <w:szCs w:val="28"/>
        </w:rPr>
        <w:t xml:space="preserve"> will begin next week.</w:t>
      </w:r>
    </w:p>
    <w:p w14:paraId="10374C2E" w14:textId="591DCCD7" w:rsidR="00DD0641" w:rsidRDefault="001A72D5" w:rsidP="00635D3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3B04" w:rsidRPr="00A1380A">
        <w:rPr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0" distR="0" simplePos="0" relativeHeight="251665408" behindDoc="0" locked="0" layoutInCell="1" allowOverlap="0" wp14:anchorId="6D72DA3C" wp14:editId="41563AF4">
                <wp:simplePos x="0" y="0"/>
                <wp:positionH relativeFrom="page">
                  <wp:posOffset>13335</wp:posOffset>
                </wp:positionH>
                <wp:positionV relativeFrom="line">
                  <wp:posOffset>334645</wp:posOffset>
                </wp:positionV>
                <wp:extent cx="2146935" cy="685800"/>
                <wp:effectExtent l="0" t="0" r="12065" b="0"/>
                <wp:wrapSquare wrapText="bothSides"/>
                <wp:docPr id="9" name="Text Box 9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935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7A627BF" w14:textId="77777777" w:rsidR="00545712" w:rsidRPr="00327490" w:rsidRDefault="00327490">
                            <w:pPr>
                              <w:pStyle w:val="IntenseQuote"/>
                              <w:rPr>
                                <w:sz w:val="36"/>
                                <w:szCs w:val="36"/>
                              </w:rPr>
                            </w:pPr>
                            <w:r w:rsidRPr="00327490">
                              <w:rPr>
                                <w:sz w:val="36"/>
                                <w:szCs w:val="36"/>
                              </w:rPr>
                              <w:t>HOMEWORK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2DA3C" id="Text Box 9" o:spid="_x0000_s1030" type="#_x0000_t202" alt="Title: Side bar" style="position:absolute;margin-left:1.05pt;margin-top:26.35pt;width:169.05pt;height:54pt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" o:allowoverlap="f" fillcolor="window" stroked="f" strokeweight=".5pt">
                <v:textbox inset="36pt,0,11.52pt,18pt">
                  <w:txbxContent>
                    <w:p w14:paraId="47A627BF" w14:textId="77777777" w:rsidR="00545712" w:rsidRPr="00327490" w:rsidRDefault="00327490">
                      <w:pPr>
                        <w:pStyle w:val="IntenseQuote"/>
                        <w:rPr>
                          <w:sz w:val="36"/>
                          <w:szCs w:val="36"/>
                        </w:rPr>
                      </w:pPr>
                      <w:r w:rsidRPr="00327490">
                        <w:rPr>
                          <w:sz w:val="36"/>
                          <w:szCs w:val="36"/>
                        </w:rPr>
                        <w:t>HOMEWORK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</w:p>
    <w:p w14:paraId="2884B497" w14:textId="003A76BB" w:rsidR="001A72D5" w:rsidRPr="00A1380A" w:rsidRDefault="001A72D5" w:rsidP="00635D39">
      <w:pPr>
        <w:spacing w:after="0"/>
        <w:rPr>
          <w:sz w:val="28"/>
          <w:szCs w:val="28"/>
        </w:rPr>
      </w:pPr>
    </w:p>
    <w:p w14:paraId="58F215E2" w14:textId="77777777" w:rsidR="00561B3A" w:rsidRDefault="00561B3A" w:rsidP="00635D39">
      <w:pPr>
        <w:spacing w:after="0"/>
        <w:rPr>
          <w:sz w:val="28"/>
          <w:szCs w:val="28"/>
        </w:rPr>
        <w:sectPr w:rsidR="00561B3A">
          <w:headerReference w:type="default" r:id="rId12"/>
          <w:pgSz w:w="12240" w:h="15840"/>
          <w:pgMar w:top="1008" w:right="720" w:bottom="720" w:left="3600" w:header="432" w:footer="576" w:gutter="0"/>
          <w:cols w:space="720"/>
          <w:titlePg/>
          <w:docGrid w:linePitch="360"/>
        </w:sectPr>
      </w:pPr>
    </w:p>
    <w:p w14:paraId="1DAADEB4" w14:textId="45A7F424" w:rsidR="00327490" w:rsidRDefault="00561B3A" w:rsidP="00635D39">
      <w:pPr>
        <w:spacing w:after="0"/>
        <w:rPr>
          <w:sz w:val="28"/>
          <w:szCs w:val="28"/>
        </w:rPr>
      </w:pPr>
      <w:r w:rsidRPr="00561B3A">
        <w:rPr>
          <w:b/>
          <w:sz w:val="28"/>
          <w:szCs w:val="28"/>
        </w:rPr>
        <w:lastRenderedPageBreak/>
        <w:t>Monday</w:t>
      </w:r>
      <w:r>
        <w:rPr>
          <w:sz w:val="28"/>
          <w:szCs w:val="28"/>
        </w:rPr>
        <w:t xml:space="preserve">: </w:t>
      </w:r>
      <w:r w:rsidR="00856F55">
        <w:rPr>
          <w:sz w:val="28"/>
          <w:szCs w:val="28"/>
        </w:rPr>
        <w:t>Word Shapes</w:t>
      </w:r>
    </w:p>
    <w:p w14:paraId="1448E752" w14:textId="64FAE102" w:rsidR="00561B3A" w:rsidRDefault="00561B3A" w:rsidP="00635D39">
      <w:pPr>
        <w:spacing w:after="0"/>
        <w:rPr>
          <w:sz w:val="28"/>
          <w:szCs w:val="28"/>
        </w:rPr>
      </w:pPr>
      <w:r w:rsidRPr="00561B3A">
        <w:rPr>
          <w:b/>
          <w:sz w:val="28"/>
          <w:szCs w:val="28"/>
        </w:rPr>
        <w:t>Tuesday</w:t>
      </w:r>
      <w:r>
        <w:rPr>
          <w:sz w:val="28"/>
          <w:szCs w:val="28"/>
        </w:rPr>
        <w:t xml:space="preserve">: </w:t>
      </w:r>
      <w:r w:rsidR="00856F55">
        <w:rPr>
          <w:sz w:val="28"/>
          <w:szCs w:val="28"/>
        </w:rPr>
        <w:t>No Homework</w:t>
      </w:r>
      <w:r w:rsidR="00856F55" w:rsidRPr="00856F55">
        <w:rPr>
          <w:sz w:val="28"/>
          <w:szCs w:val="28"/>
        </w:rPr>
        <w:sym w:font="Wingdings" w:char="F04A"/>
      </w:r>
    </w:p>
    <w:p w14:paraId="39D79F8E" w14:textId="1459A88B" w:rsidR="00561B3A" w:rsidRDefault="00561B3A" w:rsidP="00635D39">
      <w:pPr>
        <w:spacing w:after="0"/>
        <w:rPr>
          <w:sz w:val="28"/>
          <w:szCs w:val="28"/>
        </w:rPr>
      </w:pPr>
      <w:r w:rsidRPr="00561B3A">
        <w:rPr>
          <w:b/>
          <w:sz w:val="28"/>
          <w:szCs w:val="28"/>
        </w:rPr>
        <w:lastRenderedPageBreak/>
        <w:t>Wednesday</w:t>
      </w:r>
      <w:r w:rsidR="001A72D5">
        <w:rPr>
          <w:sz w:val="28"/>
          <w:szCs w:val="28"/>
        </w:rPr>
        <w:t xml:space="preserve">: </w:t>
      </w:r>
      <w:r w:rsidR="00856F55">
        <w:rPr>
          <w:sz w:val="28"/>
          <w:szCs w:val="28"/>
        </w:rPr>
        <w:t>Grammar</w:t>
      </w:r>
    </w:p>
    <w:p w14:paraId="68FF8BBA" w14:textId="2772D9A3" w:rsidR="00561B3A" w:rsidRDefault="00561B3A" w:rsidP="00635D39">
      <w:pPr>
        <w:spacing w:after="0"/>
        <w:rPr>
          <w:sz w:val="28"/>
          <w:szCs w:val="28"/>
        </w:rPr>
      </w:pPr>
      <w:r w:rsidRPr="00561B3A">
        <w:rPr>
          <w:b/>
          <w:sz w:val="28"/>
          <w:szCs w:val="28"/>
        </w:rPr>
        <w:t>Thursday</w:t>
      </w:r>
      <w:r w:rsidR="00187072">
        <w:rPr>
          <w:sz w:val="28"/>
          <w:szCs w:val="28"/>
        </w:rPr>
        <w:t xml:space="preserve">: </w:t>
      </w:r>
      <w:r w:rsidR="001A72D5">
        <w:rPr>
          <w:sz w:val="28"/>
          <w:szCs w:val="28"/>
        </w:rPr>
        <w:t>Math</w:t>
      </w:r>
    </w:p>
    <w:p w14:paraId="4069B7F8" w14:textId="77777777" w:rsidR="005D57D3" w:rsidRDefault="005D57D3" w:rsidP="00635D39">
      <w:pPr>
        <w:spacing w:after="0"/>
        <w:rPr>
          <w:sz w:val="28"/>
          <w:szCs w:val="28"/>
        </w:rPr>
        <w:sectPr w:rsidR="005D57D3" w:rsidSect="005D57D3">
          <w:type w:val="continuous"/>
          <w:pgSz w:w="12240" w:h="15840"/>
          <w:pgMar w:top="1008" w:right="720" w:bottom="720" w:left="3600" w:header="432" w:footer="576" w:gutter="0"/>
          <w:cols w:num="2" w:space="720"/>
          <w:titlePg/>
          <w:docGrid w:linePitch="360"/>
        </w:sectPr>
      </w:pPr>
    </w:p>
    <w:p w14:paraId="14DDC7D0" w14:textId="5CFF1231" w:rsidR="005D57D3" w:rsidRDefault="005D57D3" w:rsidP="00635D39">
      <w:pPr>
        <w:spacing w:after="0"/>
        <w:rPr>
          <w:sz w:val="28"/>
          <w:szCs w:val="28"/>
        </w:rPr>
      </w:pPr>
    </w:p>
    <w:p w14:paraId="13445D65" w14:textId="77777777" w:rsidR="005D57D3" w:rsidRPr="00747484" w:rsidRDefault="005D57D3" w:rsidP="00635D39">
      <w:pPr>
        <w:spacing w:after="0"/>
        <w:rPr>
          <w:sz w:val="28"/>
          <w:szCs w:val="28"/>
        </w:rPr>
        <w:sectPr w:rsidR="005D57D3" w:rsidRPr="00747484" w:rsidSect="005D57D3">
          <w:type w:val="continuous"/>
          <w:pgSz w:w="12240" w:h="15840"/>
          <w:pgMar w:top="1008" w:right="720" w:bottom="720" w:left="3600" w:header="432" w:footer="576" w:gutter="0"/>
          <w:cols w:space="720"/>
          <w:titlePg/>
          <w:docGrid w:linePitch="360"/>
        </w:sectPr>
      </w:pPr>
    </w:p>
    <w:p w14:paraId="3BCC6A46" w14:textId="426E4272" w:rsidR="001A72D5" w:rsidRDefault="00856F55" w:rsidP="005D57D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I</w:t>
      </w:r>
      <w:r w:rsidR="00316234">
        <w:rPr>
          <w:b/>
          <w:sz w:val="28"/>
          <w:szCs w:val="28"/>
        </w:rPr>
        <w:t xml:space="preserve">f any of these homework </w:t>
      </w:r>
      <w:r w:rsidR="001A72D5">
        <w:rPr>
          <w:b/>
          <w:sz w:val="28"/>
          <w:szCs w:val="28"/>
        </w:rPr>
        <w:t>sheets takes longer than 10-15 minutes, you may write me a note. Your child will receive full credit.</w:t>
      </w:r>
    </w:p>
    <w:p w14:paraId="1A797895" w14:textId="77777777" w:rsidR="005D57D3" w:rsidRPr="005D57D3" w:rsidRDefault="005D57D3" w:rsidP="005D57D3">
      <w:pPr>
        <w:rPr>
          <w:sz w:val="28"/>
          <w:szCs w:val="28"/>
        </w:rPr>
      </w:pPr>
      <w:r w:rsidRPr="005D57D3">
        <w:rPr>
          <w:b/>
          <w:sz w:val="28"/>
          <w:szCs w:val="28"/>
        </w:rPr>
        <w:t>Reading Log:</w:t>
      </w:r>
      <w:r w:rsidRPr="005D57D3">
        <w:rPr>
          <w:sz w:val="28"/>
          <w:szCs w:val="28"/>
        </w:rPr>
        <w:t xml:space="preserve"> Read for at least 10 minutes each night. (Due the next Monday)</w:t>
      </w:r>
    </w:p>
    <w:p w14:paraId="0F87EF0B" w14:textId="490AAF41" w:rsidR="0057648C" w:rsidRPr="00561B3A" w:rsidRDefault="00C46202" w:rsidP="00C46202">
      <w:pPr>
        <w:spacing w:after="0"/>
        <w:rPr>
          <w:color w:val="6CA800" w:themeColor="accent1"/>
          <w:sz w:val="40"/>
          <w:szCs w:val="40"/>
        </w:rPr>
      </w:pPr>
      <w:r w:rsidRPr="00561B3A">
        <w:rPr>
          <w:color w:val="6CA800" w:themeColor="accent1"/>
          <w:sz w:val="40"/>
          <w:szCs w:val="40"/>
        </w:rPr>
        <w:t xml:space="preserve">Announcements:  </w:t>
      </w:r>
    </w:p>
    <w:p w14:paraId="0FA02C89" w14:textId="64AD68AF" w:rsidR="000D3B04" w:rsidRPr="000D3B04" w:rsidRDefault="00856F55" w:rsidP="00561B3A">
      <w:pPr>
        <w:rPr>
          <w:sz w:val="28"/>
          <w:szCs w:val="28"/>
        </w:rPr>
      </w:pPr>
      <w:r>
        <w:rPr>
          <w:sz w:val="28"/>
          <w:szCs w:val="28"/>
        </w:rPr>
        <w:t xml:space="preserve">I hope to see you all at </w:t>
      </w:r>
      <w:r w:rsidRPr="00856F55">
        <w:rPr>
          <w:b/>
          <w:sz w:val="28"/>
          <w:szCs w:val="28"/>
        </w:rPr>
        <w:t>Back-to-School Night</w:t>
      </w:r>
      <w:r>
        <w:rPr>
          <w:sz w:val="28"/>
          <w:szCs w:val="28"/>
        </w:rPr>
        <w:t xml:space="preserve"> on Tuesday, August 29 at 6:00. </w:t>
      </w:r>
      <w:r w:rsidRPr="00856F55">
        <w:rPr>
          <w:sz w:val="28"/>
          <w:szCs w:val="28"/>
          <w:u w:val="single"/>
        </w:rPr>
        <w:t>We’ll be meeting in the auditorium</w:t>
      </w:r>
      <w:r>
        <w:rPr>
          <w:sz w:val="28"/>
          <w:szCs w:val="28"/>
        </w:rPr>
        <w:t xml:space="preserve"> with all the first-grade teachers to start</w:t>
      </w:r>
      <w:r w:rsidR="00E91545">
        <w:rPr>
          <w:sz w:val="28"/>
          <w:szCs w:val="28"/>
        </w:rPr>
        <w:t>. Then we’</w:t>
      </w:r>
      <w:r>
        <w:rPr>
          <w:sz w:val="28"/>
          <w:szCs w:val="28"/>
        </w:rPr>
        <w:t xml:space="preserve">ll move to Room 10 for the final part. </w:t>
      </w:r>
    </w:p>
    <w:p w14:paraId="0ED94B68" w14:textId="0151DED8" w:rsidR="000D3B04" w:rsidRDefault="00856F55" w:rsidP="00561B3A">
      <w:pPr>
        <w:rPr>
          <w:b/>
          <w:sz w:val="36"/>
          <w:szCs w:val="36"/>
        </w:rPr>
      </w:pPr>
      <w:r>
        <w:rPr>
          <w:b/>
          <w:sz w:val="36"/>
          <w:szCs w:val="36"/>
        </w:rPr>
        <w:t>T</w:t>
      </w:r>
      <w:r w:rsidR="000D3B04" w:rsidRPr="000D3B04">
        <w:rPr>
          <w:b/>
          <w:sz w:val="36"/>
          <w:szCs w:val="36"/>
        </w:rPr>
        <w:t xml:space="preserve">hank you to everyone who has brought in wish list items! We have some terrific new supplies for our class. </w:t>
      </w:r>
      <w:r w:rsidR="00CE5720">
        <w:rPr>
          <w:b/>
          <w:sz w:val="36"/>
          <w:szCs w:val="36"/>
        </w:rPr>
        <w:t>Thank You! Thank You! Thank You!</w:t>
      </w:r>
    </w:p>
    <w:p w14:paraId="7533BA3B" w14:textId="07D6764E" w:rsidR="008D7501" w:rsidRPr="00CE5720" w:rsidRDefault="00CE5720" w:rsidP="00561B3A">
      <w:pPr>
        <w:rPr>
          <w:sz w:val="28"/>
          <w:szCs w:val="28"/>
        </w:rPr>
      </w:pPr>
      <w:r w:rsidRPr="00CE5720">
        <w:rPr>
          <w:sz w:val="28"/>
          <w:szCs w:val="28"/>
        </w:rPr>
        <w:t>No School on Friday September 1 (Admissions Day) and Monday, September 4 (Labor Day).</w:t>
      </w:r>
    </w:p>
    <w:p w14:paraId="3FE0BDE9" w14:textId="5A77D713" w:rsidR="006B1237" w:rsidRDefault="00B970D5" w:rsidP="00635D39">
      <w:pPr>
        <w:pStyle w:val="Heading1"/>
        <w:spacing w:before="0"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lastRenderedPageBreak/>
        <w:drawing>
          <wp:inline distT="0" distB="0" distL="0" distR="0" wp14:anchorId="4A9D35A1" wp14:editId="749E2329">
            <wp:extent cx="3048000" cy="2286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Pictures/Photos%20Library.photoslibrary/Masters/2016/08/29/20160829-031447/IMG_56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 w:rsidR="0057648C">
        <w:rPr>
          <w:noProof/>
          <w:sz w:val="28"/>
          <w:szCs w:val="28"/>
          <w:lang w:eastAsia="en-US"/>
        </w:rPr>
        <w:drawing>
          <wp:inline distT="0" distB="0" distL="0" distR="0" wp14:anchorId="406BF6C5" wp14:editId="7F96E6C9">
            <wp:extent cx="3048000" cy="2286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Pictures/Photos%20Library.photoslibrary/Masters/2016/08/29/20160829-031447/IMG_56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0CC01" w14:textId="53CEB911" w:rsidR="00A94C8A" w:rsidRPr="000676D4" w:rsidRDefault="00E91545" w:rsidP="00635D39">
      <w:pPr>
        <w:pStyle w:val="Heading1"/>
        <w:spacing w:before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Opal</w:t>
      </w:r>
      <w:r w:rsidR="0057648C" w:rsidRPr="0057648C">
        <w:rPr>
          <w:color w:val="000000" w:themeColor="text1"/>
          <w:sz w:val="28"/>
          <w:szCs w:val="28"/>
        </w:rPr>
        <w:t xml:space="preserve"> Shares                                                       </w:t>
      </w:r>
      <w:r w:rsidR="000676D4">
        <w:rPr>
          <w:color w:val="000000" w:themeColor="text1"/>
          <w:sz w:val="28"/>
          <w:szCs w:val="28"/>
        </w:rPr>
        <w:t>Music Rhythms with Cups</w:t>
      </w:r>
    </w:p>
    <w:p w14:paraId="58CF2617" w14:textId="77777777" w:rsidR="00A94C8A" w:rsidRDefault="00A94C8A" w:rsidP="00635D39">
      <w:pPr>
        <w:pStyle w:val="Heading1"/>
        <w:spacing w:before="0" w:after="0"/>
        <w:rPr>
          <w:sz w:val="28"/>
          <w:szCs w:val="28"/>
        </w:rPr>
      </w:pPr>
    </w:p>
    <w:p w14:paraId="1DF5377E" w14:textId="18AC44A6" w:rsidR="00A94C8A" w:rsidRDefault="0057648C" w:rsidP="00635D39">
      <w:pPr>
        <w:pStyle w:val="Heading1"/>
        <w:spacing w:before="0" w:after="0"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167009BD" wp14:editId="1A70E0A4">
            <wp:extent cx="3048000" cy="2286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Pictures/Photos%20Library.photoslibrary/Masters/2016/08/29/20160829-031447/IMG_56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en-US"/>
        </w:rPr>
        <w:drawing>
          <wp:inline distT="0" distB="0" distL="0" distR="0" wp14:anchorId="7E251A29" wp14:editId="37BEFA49">
            <wp:extent cx="3048000" cy="2286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Pictures/Photos%20Library.photoslibrary/Masters/2016/08/29/20160829-031447/IMG_5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EAF45" w14:textId="2032550E" w:rsidR="00A94C8A" w:rsidRDefault="008D7501" w:rsidP="00635D39">
      <w:pPr>
        <w:pStyle w:val="Heading1"/>
        <w:spacing w:before="0"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Learning Centers—</w:t>
      </w:r>
      <w:r w:rsidR="000676D4">
        <w:rPr>
          <w:color w:val="000000" w:themeColor="text1"/>
          <w:sz w:val="28"/>
          <w:szCs w:val="28"/>
        </w:rPr>
        <w:t xml:space="preserve">Puppet Theater              </w:t>
      </w:r>
      <w:r w:rsidR="0057648C" w:rsidRPr="0057648C">
        <w:rPr>
          <w:color w:val="000000" w:themeColor="text1"/>
          <w:sz w:val="28"/>
          <w:szCs w:val="28"/>
        </w:rPr>
        <w:t>Learning Centers—</w:t>
      </w:r>
      <w:r w:rsidR="000676D4">
        <w:rPr>
          <w:color w:val="000000" w:themeColor="text1"/>
          <w:sz w:val="28"/>
          <w:szCs w:val="28"/>
        </w:rPr>
        <w:t>Art</w:t>
      </w:r>
    </w:p>
    <w:p w14:paraId="00E80F72" w14:textId="77777777" w:rsidR="00E91545" w:rsidRDefault="00E91545" w:rsidP="00E91545"/>
    <w:p w14:paraId="61A54A93" w14:textId="69CB6952" w:rsidR="00E91545" w:rsidRDefault="00E91545" w:rsidP="00E91545">
      <w:r>
        <w:rPr>
          <w:noProof/>
          <w:sz w:val="28"/>
          <w:szCs w:val="28"/>
          <w:lang w:eastAsia="en-US"/>
        </w:rPr>
        <w:drawing>
          <wp:inline distT="0" distB="0" distL="0" distR="0" wp14:anchorId="0ECD04ED" wp14:editId="77A52A7F">
            <wp:extent cx="3048000" cy="2286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Pictures/Photos%20Library.photoslibrary/Masters/2016/08/29/20160829-031447/IMG_56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6D4">
        <w:t xml:space="preserve">     </w:t>
      </w:r>
      <w:r w:rsidR="000676D4">
        <w:rPr>
          <w:noProof/>
          <w:sz w:val="28"/>
          <w:szCs w:val="28"/>
          <w:lang w:eastAsia="en-US"/>
        </w:rPr>
        <w:drawing>
          <wp:inline distT="0" distB="0" distL="0" distR="0" wp14:anchorId="3B94633A" wp14:editId="5456A6BA">
            <wp:extent cx="3048000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Pictures/Photos%20Library.photoslibrary/Masters/2016/08/29/20160829-031447/IMG_56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B940" w14:textId="7591764E" w:rsidR="000676D4" w:rsidRPr="000676D4" w:rsidRDefault="000676D4" w:rsidP="00E91545">
      <w:pPr>
        <w:rPr>
          <w:b/>
        </w:rPr>
      </w:pPr>
      <w:r w:rsidRPr="000676D4">
        <w:rPr>
          <w:b/>
          <w:color w:val="000000" w:themeColor="text1"/>
          <w:sz w:val="28"/>
          <w:szCs w:val="28"/>
        </w:rPr>
        <w:t>Learning Centers—</w:t>
      </w:r>
      <w:r w:rsidRPr="000676D4">
        <w:rPr>
          <w:b/>
          <w:color w:val="000000" w:themeColor="text1"/>
          <w:sz w:val="28"/>
          <w:szCs w:val="28"/>
        </w:rPr>
        <w:t>Legos</w:t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</w:r>
      <w:r>
        <w:rPr>
          <w:b/>
          <w:color w:val="000000" w:themeColor="text1"/>
          <w:sz w:val="28"/>
          <w:szCs w:val="28"/>
        </w:rPr>
        <w:tab/>
        <w:t xml:space="preserve"> Learning Centers—Squares Game</w:t>
      </w:r>
    </w:p>
    <w:p w14:paraId="51062477" w14:textId="3DA36C5C" w:rsidR="00327490" w:rsidRPr="00A1380A" w:rsidRDefault="00327490" w:rsidP="00635D39">
      <w:pPr>
        <w:pStyle w:val="Heading1"/>
        <w:spacing w:before="0" w:after="0"/>
        <w:rPr>
          <w:sz w:val="28"/>
          <w:szCs w:val="28"/>
        </w:rPr>
      </w:pPr>
      <w:r w:rsidRPr="00A1380A">
        <w:rPr>
          <w:sz w:val="28"/>
          <w:szCs w:val="28"/>
        </w:rPr>
        <w:t>Contact Info</w:t>
      </w:r>
      <w:r w:rsidR="00EC49CF" w:rsidRPr="00A1380A">
        <w:rPr>
          <w:sz w:val="28"/>
          <w:szCs w:val="28"/>
        </w:rPr>
        <w:t xml:space="preserve">: </w:t>
      </w:r>
      <w:r w:rsidRPr="00A1380A">
        <w:rPr>
          <w:b w:val="0"/>
          <w:color w:val="000000" w:themeColor="text1"/>
          <w:sz w:val="28"/>
          <w:szCs w:val="28"/>
        </w:rPr>
        <w:t xml:space="preserve">I may be reached via email at </w:t>
      </w:r>
      <w:hyperlink r:id="rId19" w:history="1">
        <w:r w:rsidRPr="00A1380A">
          <w:rPr>
            <w:rStyle w:val="Hyperlink"/>
            <w:b w:val="0"/>
            <w:color w:val="000000" w:themeColor="text1"/>
            <w:sz w:val="28"/>
            <w:szCs w:val="28"/>
          </w:rPr>
          <w:t>had5368@lausd.net</w:t>
        </w:r>
      </w:hyperlink>
      <w:r w:rsidRPr="00A1380A">
        <w:rPr>
          <w:b w:val="0"/>
          <w:color w:val="000000" w:themeColor="text1"/>
          <w:sz w:val="28"/>
          <w:szCs w:val="28"/>
        </w:rPr>
        <w:t xml:space="preserve">. Our </w:t>
      </w:r>
      <w:bookmarkStart w:id="0" w:name="_GoBack"/>
      <w:bookmarkEnd w:id="0"/>
      <w:r w:rsidR="002378A1" w:rsidRPr="002378A1">
        <w:rPr>
          <w:b w:val="0"/>
          <w:color w:val="000000" w:themeColor="text1"/>
          <w:sz w:val="28"/>
          <w:szCs w:val="28"/>
        </w:rPr>
        <w:t>temporary</w:t>
      </w:r>
      <w:r w:rsidR="002378A1">
        <w:rPr>
          <w:b w:val="0"/>
          <w:color w:val="000000" w:themeColor="text1"/>
          <w:sz w:val="28"/>
          <w:szCs w:val="28"/>
        </w:rPr>
        <w:t xml:space="preserve"> </w:t>
      </w:r>
      <w:r w:rsidRPr="00A1380A">
        <w:rPr>
          <w:b w:val="0"/>
          <w:color w:val="000000" w:themeColor="text1"/>
          <w:sz w:val="28"/>
          <w:szCs w:val="28"/>
        </w:rPr>
        <w:t>class website is at msdotsonroom10.weebly.com</w:t>
      </w:r>
      <w:r w:rsidRPr="00A1380A">
        <w:rPr>
          <w:color w:val="000000" w:themeColor="text1"/>
          <w:sz w:val="28"/>
          <w:szCs w:val="28"/>
        </w:rPr>
        <w:t xml:space="preserve"> </w:t>
      </w:r>
    </w:p>
    <w:p w14:paraId="282B4EA9" w14:textId="327B8F67" w:rsidR="00261609" w:rsidRPr="00261609" w:rsidRDefault="001E1239" w:rsidP="00635D39">
      <w:pPr>
        <w:pStyle w:val="ContactInfo"/>
        <w:spacing w:after="0"/>
      </w:pPr>
      <w:r w:rsidRPr="00261609">
        <w:t xml:space="preserve"> </w:t>
      </w:r>
    </w:p>
    <w:sectPr w:rsidR="00261609" w:rsidRPr="00261609" w:rsidSect="00EC49CF">
      <w:type w:val="continuous"/>
      <w:pgSz w:w="12240" w:h="15840"/>
      <w:pgMar w:top="720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B1C950" w14:textId="77777777" w:rsidR="000538DF" w:rsidRDefault="000538DF">
      <w:pPr>
        <w:spacing w:after="0" w:line="240" w:lineRule="auto"/>
      </w:pPr>
      <w:r>
        <w:separator/>
      </w:r>
    </w:p>
  </w:endnote>
  <w:endnote w:type="continuationSeparator" w:id="0">
    <w:p w14:paraId="0295A055" w14:textId="77777777" w:rsidR="000538DF" w:rsidRDefault="00053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BFDED0" w14:textId="77777777" w:rsidR="000538DF" w:rsidRDefault="000538DF">
      <w:pPr>
        <w:spacing w:after="0" w:line="240" w:lineRule="auto"/>
      </w:pPr>
      <w:r>
        <w:separator/>
      </w:r>
    </w:p>
  </w:footnote>
  <w:footnote w:type="continuationSeparator" w:id="0">
    <w:p w14:paraId="028C20D0" w14:textId="77777777" w:rsidR="000538DF" w:rsidRDefault="00053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74603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339575C" w14:textId="77777777" w:rsidR="00545712" w:rsidRDefault="001E1239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78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87248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80"/>
    <w:rsid w:val="000538DF"/>
    <w:rsid w:val="000676D4"/>
    <w:rsid w:val="00073711"/>
    <w:rsid w:val="000759FA"/>
    <w:rsid w:val="00075F21"/>
    <w:rsid w:val="00094366"/>
    <w:rsid w:val="0009436E"/>
    <w:rsid w:val="000A6F60"/>
    <w:rsid w:val="000A76C8"/>
    <w:rsid w:val="000B3298"/>
    <w:rsid w:val="000C2C0F"/>
    <w:rsid w:val="000D16B3"/>
    <w:rsid w:val="000D3B04"/>
    <w:rsid w:val="000D4B80"/>
    <w:rsid w:val="001236A9"/>
    <w:rsid w:val="00187072"/>
    <w:rsid w:val="001A72D5"/>
    <w:rsid w:val="001E0CDA"/>
    <w:rsid w:val="001E1239"/>
    <w:rsid w:val="00216FD9"/>
    <w:rsid w:val="00221439"/>
    <w:rsid w:val="00224A5B"/>
    <w:rsid w:val="002378A1"/>
    <w:rsid w:val="002552F2"/>
    <w:rsid w:val="00255828"/>
    <w:rsid w:val="00261609"/>
    <w:rsid w:val="00283FFD"/>
    <w:rsid w:val="00284110"/>
    <w:rsid w:val="002A2BA2"/>
    <w:rsid w:val="002A4D80"/>
    <w:rsid w:val="002A7D57"/>
    <w:rsid w:val="002D3CC5"/>
    <w:rsid w:val="0031576C"/>
    <w:rsid w:val="00316234"/>
    <w:rsid w:val="003202FE"/>
    <w:rsid w:val="00327490"/>
    <w:rsid w:val="00365011"/>
    <w:rsid w:val="00392AC2"/>
    <w:rsid w:val="003C1D7B"/>
    <w:rsid w:val="003C3B70"/>
    <w:rsid w:val="00400562"/>
    <w:rsid w:val="00414D87"/>
    <w:rsid w:val="00436E50"/>
    <w:rsid w:val="00463FAF"/>
    <w:rsid w:val="004824A5"/>
    <w:rsid w:val="004B7B42"/>
    <w:rsid w:val="004C4BB9"/>
    <w:rsid w:val="005120F5"/>
    <w:rsid w:val="005131BB"/>
    <w:rsid w:val="005337B0"/>
    <w:rsid w:val="005416DC"/>
    <w:rsid w:val="00545712"/>
    <w:rsid w:val="00560B83"/>
    <w:rsid w:val="00561B3A"/>
    <w:rsid w:val="00574E23"/>
    <w:rsid w:val="0057648C"/>
    <w:rsid w:val="005A1564"/>
    <w:rsid w:val="005D57D3"/>
    <w:rsid w:val="005F6074"/>
    <w:rsid w:val="00614184"/>
    <w:rsid w:val="00631C84"/>
    <w:rsid w:val="00635D39"/>
    <w:rsid w:val="00641E9B"/>
    <w:rsid w:val="00663B37"/>
    <w:rsid w:val="006A4789"/>
    <w:rsid w:val="006B1237"/>
    <w:rsid w:val="00716842"/>
    <w:rsid w:val="00747484"/>
    <w:rsid w:val="007C0FF9"/>
    <w:rsid w:val="007D6FFF"/>
    <w:rsid w:val="00800B2F"/>
    <w:rsid w:val="00812E5C"/>
    <w:rsid w:val="00856F55"/>
    <w:rsid w:val="00883D25"/>
    <w:rsid w:val="00895304"/>
    <w:rsid w:val="008979C5"/>
    <w:rsid w:val="008D7501"/>
    <w:rsid w:val="008F2276"/>
    <w:rsid w:val="0091706C"/>
    <w:rsid w:val="00923EBE"/>
    <w:rsid w:val="00992087"/>
    <w:rsid w:val="009D421D"/>
    <w:rsid w:val="00A1380A"/>
    <w:rsid w:val="00A778D0"/>
    <w:rsid w:val="00A90E28"/>
    <w:rsid w:val="00A94C8A"/>
    <w:rsid w:val="00AB3647"/>
    <w:rsid w:val="00AD3744"/>
    <w:rsid w:val="00AE2D6C"/>
    <w:rsid w:val="00AE41CC"/>
    <w:rsid w:val="00B23B23"/>
    <w:rsid w:val="00B970D5"/>
    <w:rsid w:val="00BB4116"/>
    <w:rsid w:val="00BB607F"/>
    <w:rsid w:val="00BE550A"/>
    <w:rsid w:val="00BE6F53"/>
    <w:rsid w:val="00BE739A"/>
    <w:rsid w:val="00C46202"/>
    <w:rsid w:val="00C75EE2"/>
    <w:rsid w:val="00C76B38"/>
    <w:rsid w:val="00CA41AD"/>
    <w:rsid w:val="00CD3400"/>
    <w:rsid w:val="00CE5720"/>
    <w:rsid w:val="00CE7428"/>
    <w:rsid w:val="00D31808"/>
    <w:rsid w:val="00D43CDD"/>
    <w:rsid w:val="00D65391"/>
    <w:rsid w:val="00D762FD"/>
    <w:rsid w:val="00D777C7"/>
    <w:rsid w:val="00DD0641"/>
    <w:rsid w:val="00DE1C98"/>
    <w:rsid w:val="00DF460A"/>
    <w:rsid w:val="00E047C0"/>
    <w:rsid w:val="00E23DC7"/>
    <w:rsid w:val="00E34648"/>
    <w:rsid w:val="00E47964"/>
    <w:rsid w:val="00E91545"/>
    <w:rsid w:val="00EC49CF"/>
    <w:rsid w:val="00EE031A"/>
    <w:rsid w:val="00EE73F9"/>
    <w:rsid w:val="00F55EBE"/>
    <w:rsid w:val="00FC3B11"/>
    <w:rsid w:val="00FE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34FCD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327490"/>
    <w:rPr>
      <w:color w:val="36C0CA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1380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80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8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8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80A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D3400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webSettings" Target="webSettings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notes" Target="footnotes.xml"/><Relationship Id="rId11" Type="http://schemas.openxmlformats.org/officeDocument/2006/relationships/endnotes" Target="endnotes.xml"/><Relationship Id="rId12" Type="http://schemas.openxmlformats.org/officeDocument/2006/relationships/header" Target="header1.xm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hyperlink" Target="mailto:had5368@lausd.net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dotson/Library/Containers/com.microsoft.Word/Data/Library/Caches/1033/TM10002088/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customXml/itemProps5.xml><?xml version="1.0" encoding="utf-8"?>
<ds:datastoreItem xmlns:ds="http://schemas.openxmlformats.org/officeDocument/2006/customXml" ds:itemID="{09CF1A55-AEF7-884E-BA48-CD196C47B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1</TotalTime>
  <Pages>2</Pages>
  <Words>267</Words>
  <Characters>1528</Characters>
  <Application>Microsoft Macintosh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/>
      <vt:lpstr>Math: We will be problem solving using the 3-phase lesson, counting more collect</vt:lpstr>
      <vt:lpstr>/       /</vt:lpstr>
      <vt:lpstr>Opal Shares                                                       Music Cups!</vt:lpstr>
      <vt:lpstr/>
      <vt:lpstr/>
      <vt:lpstr/>
      <vt:lpstr>/      /</vt:lpstr>
      <vt:lpstr>Learning Centers—Library                           Learning Centers—Puzzles</vt:lpstr>
      <vt:lpstr/>
      <vt:lpstr/>
      <vt:lpstr>Contact Info: I may be reached via email at had5368@lausd.net. Our class website</vt:lpstr>
    </vt:vector>
  </TitlesOfParts>
  <Company/>
  <LinksUpToDate>false</LinksUpToDate>
  <CharactersWithSpaces>1792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Dotson</dc:creator>
  <cp:keywords/>
  <dc:description/>
  <cp:lastModifiedBy>Heidi Dotson</cp:lastModifiedBy>
  <cp:revision>3</cp:revision>
  <cp:lastPrinted>2017-08-28T00:17:00Z</cp:lastPrinted>
  <dcterms:created xsi:type="dcterms:W3CDTF">2017-08-28T00:17:00Z</dcterms:created>
  <dcterms:modified xsi:type="dcterms:W3CDTF">2017-08-28T00:18:00Z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